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864CC" w14:textId="7785502B" w:rsidR="00F65BBA" w:rsidRDefault="002A33E9">
      <w:r w:rsidRPr="002A33E9">
        <w:rPr>
          <w:noProof/>
          <w:lang w:val="en-GB" w:eastAsia="en-GB"/>
        </w:rPr>
        <w:drawing>
          <wp:anchor distT="0" distB="0" distL="114300" distR="114300" simplePos="0" relativeHeight="251665918" behindDoc="0" locked="0" layoutInCell="1" allowOverlap="1" wp14:anchorId="518DCAEF" wp14:editId="40F7C37D">
            <wp:simplePos x="0" y="0"/>
            <wp:positionH relativeFrom="column">
              <wp:posOffset>6460490</wp:posOffset>
            </wp:positionH>
            <wp:positionV relativeFrom="paragraph">
              <wp:posOffset>11095990</wp:posOffset>
            </wp:positionV>
            <wp:extent cx="2183765" cy="2178050"/>
            <wp:effectExtent l="0" t="0" r="635" b="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3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4" behindDoc="0" locked="0" layoutInCell="1" allowOverlap="1" wp14:anchorId="2632FF31" wp14:editId="70F9F9F9">
                <wp:simplePos x="0" y="0"/>
                <wp:positionH relativeFrom="column">
                  <wp:posOffset>2633980</wp:posOffset>
                </wp:positionH>
                <wp:positionV relativeFrom="paragraph">
                  <wp:posOffset>8242300</wp:posOffset>
                </wp:positionV>
                <wp:extent cx="5715000" cy="13430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43FDE" w14:textId="77777777" w:rsidR="002A33E9" w:rsidRPr="005614C6" w:rsidRDefault="002A33E9" w:rsidP="002A33E9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80"/>
                                <w:szCs w:val="80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color w:val="595959" w:themeColor="text1" w:themeTint="A6"/>
                                <w:sz w:val="80"/>
                                <w:szCs w:val="80"/>
                              </w:rPr>
                              <w:t>Description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2FF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7.4pt;margin-top:649pt;width:450pt;height:105.75pt;z-index:2516648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" filled="f" stroked="f">
                <v:textbox>
                  <w:txbxContent>
                    <w:p w14:paraId="18843FDE" w14:textId="77777777" w:rsidR="002A33E9" w:rsidRPr="005614C6" w:rsidRDefault="002A33E9" w:rsidP="002A33E9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80"/>
                          <w:szCs w:val="80"/>
                        </w:rPr>
                      </w:pPr>
                      <w:r w:rsidRPr="005614C6">
                        <w:rPr>
                          <w:rFonts w:ascii="Arial" w:hAnsi="Arial" w:cs="Arial"/>
                          <w:color w:val="595959" w:themeColor="text1" w:themeTint="A6"/>
                          <w:sz w:val="80"/>
                          <w:szCs w:val="80"/>
                        </w:rPr>
                        <w:t>Description of Event</w:t>
                      </w:r>
                    </w:p>
                  </w:txbxContent>
                </v:textbox>
              </v:shape>
            </w:pict>
          </mc:Fallback>
        </mc:AlternateContent>
      </w:r>
      <w:r w:rsidRPr="002A33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0" behindDoc="0" locked="0" layoutInCell="1" allowOverlap="1" wp14:anchorId="3196C4AB" wp14:editId="44FC5F7D">
                <wp:simplePos x="0" y="0"/>
                <wp:positionH relativeFrom="column">
                  <wp:posOffset>-95250</wp:posOffset>
                </wp:positionH>
                <wp:positionV relativeFrom="paragraph">
                  <wp:posOffset>9491199</wp:posOffset>
                </wp:positionV>
                <wp:extent cx="8832215" cy="287767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215" cy="2877671"/>
                        </a:xfrm>
                        <a:custGeom>
                          <a:avLst/>
                          <a:gdLst>
                            <a:gd name="connsiteX0" fmla="*/ 0 w 8832215"/>
                            <a:gd name="connsiteY0" fmla="*/ 0 h 4221480"/>
                            <a:gd name="connsiteX1" fmla="*/ 8832215 w 8832215"/>
                            <a:gd name="connsiteY1" fmla="*/ 0 h 4221480"/>
                            <a:gd name="connsiteX2" fmla="*/ 8832215 w 8832215"/>
                            <a:gd name="connsiteY2" fmla="*/ 4221480 h 4221480"/>
                            <a:gd name="connsiteX3" fmla="*/ 0 w 8832215"/>
                            <a:gd name="connsiteY3" fmla="*/ 4221480 h 4221480"/>
                            <a:gd name="connsiteX4" fmla="*/ 0 w 8832215"/>
                            <a:gd name="connsiteY4" fmla="*/ 0 h 4221480"/>
                            <a:gd name="connsiteX0" fmla="*/ 0 w 8832215"/>
                            <a:gd name="connsiteY0" fmla="*/ 0 h 4221480"/>
                            <a:gd name="connsiteX1" fmla="*/ 8832215 w 8832215"/>
                            <a:gd name="connsiteY1" fmla="*/ 0 h 4221480"/>
                            <a:gd name="connsiteX2" fmla="*/ 8832215 w 8832215"/>
                            <a:gd name="connsiteY2" fmla="*/ 4221480 h 4221480"/>
                            <a:gd name="connsiteX3" fmla="*/ 0 w 8832215"/>
                            <a:gd name="connsiteY3" fmla="*/ 4221480 h 4221480"/>
                            <a:gd name="connsiteX4" fmla="*/ 0 w 8832215"/>
                            <a:gd name="connsiteY4" fmla="*/ 0 h 4221480"/>
                            <a:gd name="connsiteX0" fmla="*/ 0 w 8832215"/>
                            <a:gd name="connsiteY0" fmla="*/ 0 h 4234180"/>
                            <a:gd name="connsiteX1" fmla="*/ 8832215 w 8832215"/>
                            <a:gd name="connsiteY1" fmla="*/ 0 h 4234180"/>
                            <a:gd name="connsiteX2" fmla="*/ 5941695 w 8832215"/>
                            <a:gd name="connsiteY2" fmla="*/ 4234180 h 4234180"/>
                            <a:gd name="connsiteX3" fmla="*/ 0 w 8832215"/>
                            <a:gd name="connsiteY3" fmla="*/ 4221480 h 4234180"/>
                            <a:gd name="connsiteX4" fmla="*/ 0 w 8832215"/>
                            <a:gd name="connsiteY4" fmla="*/ 0 h 4234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32215" h="4234180">
                              <a:moveTo>
                                <a:pt x="0" y="0"/>
                              </a:moveTo>
                              <a:lnTo>
                                <a:pt x="8832215" y="0"/>
                              </a:lnTo>
                              <a:lnTo>
                                <a:pt x="5941695" y="4234180"/>
                              </a:lnTo>
                              <a:lnTo>
                                <a:pt x="0" y="4221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0FC69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 w:val="36"/>
                                <w:szCs w:val="18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color w:val="777877"/>
                                <w:sz w:val="36"/>
                                <w:szCs w:val="18"/>
                              </w:rPr>
                              <w:t xml:space="preserve">Lorem ipsum dolor sit amet, consectetuer adipiscing elit. Morbi commodo, I psum sed pharetra gravida, orci magna rhoncus neque, id pulvina. </w:t>
                            </w:r>
                          </w:p>
                          <w:p w14:paraId="12F03EC2" w14:textId="77777777" w:rsidR="002A33E9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Cs w:val="18"/>
                              </w:rPr>
                            </w:pPr>
                          </w:p>
                          <w:p w14:paraId="25A4608F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Cs w:val="18"/>
                              </w:rPr>
                            </w:pPr>
                          </w:p>
                          <w:p w14:paraId="2E191DC0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  <w:t>DATE: Lorem ipsum dolor sit amet,</w:t>
                            </w:r>
                          </w:p>
                          <w:p w14:paraId="14971363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  <w:t>TIME:  Lorem ipsum dolor sit amet,</w:t>
                            </w:r>
                            <w:r w:rsidRPr="0089044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2CF7F21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color w:val="777877"/>
                                <w:sz w:val="40"/>
                                <w:szCs w:val="40"/>
                              </w:rPr>
                              <w:t>LOCATION:  Lorem ipsum dolor sit amet,</w:t>
                            </w:r>
                            <w:r w:rsidRPr="0089044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6D4CD75F" w14:textId="77777777" w:rsidR="002A33E9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777877"/>
                                <w:sz w:val="28"/>
                                <w:szCs w:val="18"/>
                              </w:rPr>
                            </w:pPr>
                          </w:p>
                          <w:p w14:paraId="37EF552B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777877"/>
                                <w:sz w:val="28"/>
                                <w:szCs w:val="18"/>
                              </w:rPr>
                            </w:pPr>
                          </w:p>
                          <w:p w14:paraId="73A3348D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color w:val="777877"/>
                                <w:sz w:val="28"/>
                                <w:szCs w:val="18"/>
                              </w:rPr>
                            </w:pPr>
                            <w:r w:rsidRPr="005614C6">
                              <w:rPr>
                                <w:rFonts w:ascii="Arial" w:hAnsi="Arial" w:cs="Arial"/>
                                <w:i/>
                                <w:iCs/>
                                <w:color w:val="777877"/>
                                <w:sz w:val="28"/>
                                <w:szCs w:val="18"/>
                              </w:rPr>
                              <w:t xml:space="preserve">For more information: Contact name, email, phone number. </w:t>
                            </w:r>
                          </w:p>
                          <w:p w14:paraId="5723EE92" w14:textId="77777777" w:rsidR="002A33E9" w:rsidRPr="005614C6" w:rsidRDefault="002A33E9" w:rsidP="002A33E9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777877"/>
                                <w:sz w:val="2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C4AB" id="Text Box 5" o:spid="_x0000_s1027" style="position:absolute;margin-left:-7.5pt;margin-top:747.35pt;width:695.45pt;height:226.6pt;z-index:251663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32215,423418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" adj="-11796480,,5400" path="m,l8832215,,5941695,4234180,,4221480,,xe" filled="f" stroked="f">
                <v:stroke joinstyle="miter"/>
                <v:formulas/>
                <v:path arrowok="t" o:connecttype="custom" o:connectlocs="0,0;8832215,0;5941695,2877671;0,2869040;0,0" o:connectangles="0,0,0,0,0" textboxrect="0,0,8832215,4234180"/>
                <v:textbox>
                  <w:txbxContent>
                    <w:p w14:paraId="5950FC69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 w:val="36"/>
                          <w:szCs w:val="18"/>
                        </w:rPr>
                      </w:pPr>
                      <w:r w:rsidRPr="005614C6">
                        <w:rPr>
                          <w:rFonts w:ascii="Arial" w:hAnsi="Arial" w:cs="Arial"/>
                          <w:color w:val="777877"/>
                          <w:sz w:val="36"/>
                          <w:szCs w:val="18"/>
                        </w:rPr>
                        <w:t xml:space="preserve">Lorem ipsum dolor sit amet, consectetuer adipiscing elit. Morbi commodo, I psum sed pharetra gravida, orci magna rhoncus neque, id pulvina. </w:t>
                      </w:r>
                    </w:p>
                    <w:p w14:paraId="12F03EC2" w14:textId="77777777" w:rsidR="002A33E9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Cs w:val="18"/>
                        </w:rPr>
                      </w:pPr>
                    </w:p>
                    <w:p w14:paraId="25A4608F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Cs w:val="18"/>
                        </w:rPr>
                      </w:pPr>
                    </w:p>
                    <w:p w14:paraId="2E191DC0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</w:pPr>
                      <w:r w:rsidRPr="005614C6"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  <w:t>DATE: Lorem ipsum dolor sit amet,</w:t>
                      </w:r>
                    </w:p>
                    <w:p w14:paraId="14971363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</w:pPr>
                      <w:r w:rsidRPr="005614C6"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  <w:t>TIME:  Lorem ipsum dolor sit amet,</w:t>
                      </w:r>
                      <w:r w:rsidRPr="00890445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2CF7F21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</w:pPr>
                      <w:r w:rsidRPr="005614C6">
                        <w:rPr>
                          <w:rFonts w:ascii="Arial" w:hAnsi="Arial" w:cs="Arial"/>
                          <w:color w:val="777877"/>
                          <w:sz w:val="40"/>
                          <w:szCs w:val="40"/>
                        </w:rPr>
                        <w:t>LOCATION:  Lorem ipsum dolor sit amet,</w:t>
                      </w:r>
                      <w:r w:rsidRPr="00890445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6D4CD75F" w14:textId="77777777" w:rsidR="002A33E9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color w:val="777877"/>
                          <w:sz w:val="28"/>
                          <w:szCs w:val="18"/>
                        </w:rPr>
                      </w:pPr>
                    </w:p>
                    <w:p w14:paraId="37EF552B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color w:val="777877"/>
                          <w:sz w:val="28"/>
                          <w:szCs w:val="18"/>
                        </w:rPr>
                      </w:pPr>
                    </w:p>
                    <w:p w14:paraId="73A3348D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color w:val="777877"/>
                          <w:sz w:val="28"/>
                          <w:szCs w:val="18"/>
                        </w:rPr>
                      </w:pPr>
                      <w:r w:rsidRPr="005614C6">
                        <w:rPr>
                          <w:rFonts w:ascii="Arial" w:hAnsi="Arial" w:cs="Arial"/>
                          <w:i/>
                          <w:iCs/>
                          <w:color w:val="777877"/>
                          <w:sz w:val="28"/>
                          <w:szCs w:val="18"/>
                        </w:rPr>
                        <w:t xml:space="preserve">For more information: Contact name, email, phone number. </w:t>
                      </w:r>
                    </w:p>
                    <w:p w14:paraId="5723EE92" w14:textId="77777777" w:rsidR="002A33E9" w:rsidRPr="005614C6" w:rsidRDefault="002A33E9" w:rsidP="002A33E9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color w:val="777877"/>
                          <w:sz w:val="2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BE6">
        <w:rPr>
          <w:noProof/>
          <w:lang w:val="en-GB" w:eastAsia="en-GB"/>
        </w:rPr>
        <w:drawing>
          <wp:anchor distT="0" distB="0" distL="114300" distR="114300" simplePos="0" relativeHeight="251661822" behindDoc="0" locked="0" layoutInCell="1" allowOverlap="1" wp14:anchorId="42EC9A98" wp14:editId="22CE3A73">
            <wp:simplePos x="0" y="0"/>
            <wp:positionH relativeFrom="page">
              <wp:posOffset>-222250</wp:posOffset>
            </wp:positionH>
            <wp:positionV relativeFrom="page">
              <wp:posOffset>-3950970</wp:posOffset>
            </wp:positionV>
            <wp:extent cx="10896600" cy="15406786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 Ad Frame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1540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E6">
        <w:rPr>
          <w:noProof/>
          <w:lang w:val="en-GB" w:eastAsia="en-GB"/>
        </w:rPr>
        <w:drawing>
          <wp:anchor distT="0" distB="0" distL="114300" distR="114300" simplePos="0" relativeHeight="251659261" behindDoc="0" locked="0" layoutInCell="1" allowOverlap="1" wp14:anchorId="5ECB0A3A" wp14:editId="5CA50705">
            <wp:simplePos x="0" y="0"/>
            <wp:positionH relativeFrom="margin">
              <wp:posOffset>-1257300</wp:posOffset>
            </wp:positionH>
            <wp:positionV relativeFrom="page">
              <wp:align>top</wp:align>
            </wp:positionV>
            <wp:extent cx="10923905" cy="77089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Images/Australia Day/Aust Day 2017/Selection for promotional use/013-Aus-Day-Parade-26Jan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90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956">
        <w:rPr>
          <w:noProof/>
          <w:lang w:val="en-GB" w:eastAsia="en-GB"/>
        </w:rPr>
        <w:t xml:space="preserve">  </w:t>
      </w:r>
    </w:p>
    <w:sectPr w:rsidR="00F65BBA" w:rsidSect="00827956">
      <w:pgSz w:w="16840" w:h="23800" w:code="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C6005" w14:textId="77777777" w:rsidR="005614C6" w:rsidRDefault="005614C6" w:rsidP="00E366A0">
      <w:r>
        <w:separator/>
      </w:r>
    </w:p>
  </w:endnote>
  <w:endnote w:type="continuationSeparator" w:id="0">
    <w:p w14:paraId="7F25CC29" w14:textId="77777777" w:rsidR="005614C6" w:rsidRDefault="005614C6" w:rsidP="00E3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F8711" w14:textId="77777777" w:rsidR="005614C6" w:rsidRDefault="005614C6" w:rsidP="00E366A0">
      <w:r>
        <w:separator/>
      </w:r>
    </w:p>
  </w:footnote>
  <w:footnote w:type="continuationSeparator" w:id="0">
    <w:p w14:paraId="2583972A" w14:textId="77777777" w:rsidR="005614C6" w:rsidRDefault="005614C6" w:rsidP="00E366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4C6"/>
    <w:rsid w:val="00064086"/>
    <w:rsid w:val="0017501C"/>
    <w:rsid w:val="0017683D"/>
    <w:rsid w:val="00211302"/>
    <w:rsid w:val="002543DA"/>
    <w:rsid w:val="002A33E9"/>
    <w:rsid w:val="003F04F8"/>
    <w:rsid w:val="0042634B"/>
    <w:rsid w:val="004A0B19"/>
    <w:rsid w:val="005614C6"/>
    <w:rsid w:val="005A1BE6"/>
    <w:rsid w:val="00602049"/>
    <w:rsid w:val="007501EB"/>
    <w:rsid w:val="007A409D"/>
    <w:rsid w:val="00827956"/>
    <w:rsid w:val="008560F7"/>
    <w:rsid w:val="00A1268D"/>
    <w:rsid w:val="00A25CAD"/>
    <w:rsid w:val="00A37473"/>
    <w:rsid w:val="00B87D9C"/>
    <w:rsid w:val="00D768D8"/>
    <w:rsid w:val="00D902B6"/>
    <w:rsid w:val="00E335E4"/>
    <w:rsid w:val="00E366A0"/>
    <w:rsid w:val="00E508C6"/>
    <w:rsid w:val="00F273B8"/>
    <w:rsid w:val="00F6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AC07C"/>
  <w14:defaultImageDpi w14:val="300"/>
  <w15:docId w15:val="{9A9A3647-F1BA-42CD-AC45-2501EEE8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A0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1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0B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366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6A0"/>
  </w:style>
  <w:style w:type="paragraph" w:styleId="Footer">
    <w:name w:val="footer"/>
    <w:basedOn w:val="Normal"/>
    <w:link w:val="FooterChar"/>
    <w:uiPriority w:val="99"/>
    <w:unhideWhenUsed/>
    <w:rsid w:val="00E366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ustralia%20Day\Aust%20Day%202017\Resources\Updated%20Resources\Event%20Poster\Event%20Poster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4BCEE6-B103-45D4-B7A1-4ABA243C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I:\Australia Day\Aust Day 2017\Resources\Updated Resources\Event Poster\Event Poster v2.dotx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Dunham</dc:creator>
  <cp:keywords/>
  <dc:description/>
  <cp:lastModifiedBy>Katy Barr</cp:lastModifiedBy>
  <cp:revision>2</cp:revision>
  <dcterms:created xsi:type="dcterms:W3CDTF">2020-11-03T01:45:00Z</dcterms:created>
  <dcterms:modified xsi:type="dcterms:W3CDTF">2020-11-03T01:45:00Z</dcterms:modified>
</cp:coreProperties>
</file>